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jc w:val="center"/>
        <w:rPr>
          <w:rFonts w:hint="eastAsia" w:ascii="方正小标宋_GBK" w:hAnsi="方正小标宋_GBK" w:eastAsia="方正小标宋_GBK" w:cs="方正小标宋_GBK"/>
          <w:sz w:val="40"/>
          <w:szCs w:val="32"/>
        </w:rPr>
      </w:pPr>
      <w:r>
        <w:rPr>
          <w:rFonts w:hint="eastAsia" w:ascii="方正小标宋_GBK" w:hAnsi="方正小标宋_GBK" w:eastAsia="方正小标宋_GBK" w:cs="方正小标宋_GBK"/>
          <w:sz w:val="40"/>
          <w:szCs w:val="32"/>
          <w:lang w:eastAsia="zh-CN"/>
        </w:rPr>
        <w:t>自流井区农村公益电影</w:t>
      </w:r>
      <w:r>
        <w:rPr>
          <w:rFonts w:hint="eastAsia" w:ascii="方正小标宋_GBK" w:hAnsi="方正小标宋_GBK" w:eastAsia="方正小标宋_GBK" w:cs="方正小标宋_GBK"/>
          <w:sz w:val="40"/>
          <w:szCs w:val="32"/>
          <w:lang w:val="en-US" w:eastAsia="zh-CN"/>
        </w:rPr>
        <w:t>7月</w:t>
      </w:r>
      <w:r>
        <w:rPr>
          <w:rFonts w:hint="eastAsia" w:ascii="方正小标宋_GBK" w:hAnsi="方正小标宋_GBK" w:eastAsia="方正小标宋_GBK" w:cs="方正小标宋_GBK"/>
          <w:sz w:val="40"/>
          <w:szCs w:val="32"/>
          <w:lang w:eastAsia="zh-CN"/>
        </w:rPr>
        <w:t>放映</w:t>
      </w:r>
      <w:r>
        <w:rPr>
          <w:rFonts w:hint="eastAsia" w:ascii="方正小标宋_GBK" w:hAnsi="方正小标宋_GBK" w:eastAsia="方正小标宋_GBK" w:cs="方正小标宋_GBK"/>
          <w:sz w:val="40"/>
          <w:szCs w:val="32"/>
        </w:rPr>
        <w:t>表</w:t>
      </w:r>
    </w:p>
    <w:p>
      <w:pPr>
        <w:pStyle w:val="4"/>
        <w:widowControl/>
        <w:jc w:val="left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                </w:t>
      </w:r>
    </w:p>
    <w:tbl>
      <w:tblPr>
        <w:tblStyle w:val="2"/>
        <w:tblW w:w="8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464"/>
        <w:gridCol w:w="1260"/>
        <w:gridCol w:w="2423"/>
        <w:gridCol w:w="2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spacing w:line="0" w:lineRule="atLeas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日期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tabs>
                <w:tab w:val="center" w:pos="1211"/>
                <w:tab w:val="right" w:pos="2304"/>
              </w:tabs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  <w:t>行政村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tabs>
                <w:tab w:val="center" w:pos="1211"/>
                <w:tab w:val="right" w:pos="2304"/>
              </w:tabs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  <w:t>故事片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  <w:t>科教片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7月3日</w:t>
            </w:r>
            <w:bookmarkEnd w:id="0"/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雨潭村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百姓健康急性肠胃炎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7月4日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干塘村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百姓健康急性肠胃炎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7月5日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尖山村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百姓健康急性肠胃炎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7月6日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大山村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7月7日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桂花村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7月8日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柏林村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7月9日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磨刀岭村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7月10日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水口村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7月11日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白果村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bookmarkStart w:id="1" w:name="OLE_LINK3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7月12日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上阳村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陌路狂刀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7月13日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肖家村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陌路狂刀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7月14日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红岩村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bookmarkStart w:id="2" w:name="OLE_LINK2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边检站</w:t>
            </w:r>
            <w:bookmarkEnd w:id="2"/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脑硬死的紧急救治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7月15日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草堂村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边检站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脑硬死的紧急救治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7月16日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新国村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脑硬死的紧急救治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7月17日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丁香村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边检站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脑硬死的紧急救治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7月18日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星星村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战火归途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7月19日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百胜村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宋庄战斗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7月20日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全胜村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兰若行者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7月21日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永胜村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八面修罗之九重锁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防火安全之家庭防火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7月22日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宏伟村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猎毒风暴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7月23日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群光村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火中金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7月24日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竹元村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山无棱天地合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 25日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建设村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妈祖回家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百姓健康急性肠胃炎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7月26日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仲权村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战火归途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百姓健康急性肠胃炎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7月27日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银河村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突破口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7月28日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雨潭村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宋庄战斗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7月29日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干塘村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兰若行者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7月30日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尖山村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陌路狂刀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center"/>
              <w:rPr>
                <w:rFonts w:hint="default" w:ascii="黑体" w:hAnsi="宋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7月31日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仿宋_GB2312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宋体"/>
                <w:kern w:val="0"/>
                <w:sz w:val="24"/>
                <w:lang w:eastAsia="zh-CN"/>
              </w:rPr>
              <w:t>大山村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生死突围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农村养老新模式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黑体" w:hAnsi="宋体" w:eastAsia="黑体" w:cs="宋体"/>
                <w:kern w:val="0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31" w:beforeLines="10" w:after="31" w:afterLines="10" w:line="0" w:lineRule="atLeast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黑体" w:hAnsi="宋体" w:eastAsia="黑体" w:cs="宋体"/>
                <w:kern w:val="0"/>
                <w:sz w:val="24"/>
                <w:lang w:eastAsia="zh-CN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黑体" w:hAnsi="宋体" w:eastAsia="黑体" w:cs="宋体"/>
                <w:kern w:val="0"/>
                <w:sz w:val="24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widowControl/>
              <w:spacing w:before="31" w:beforeLines="10" w:after="31" w:afterLines="10" w:line="0" w:lineRule="atLeast"/>
              <w:jc w:val="left"/>
              <w:rPr>
                <w:rFonts w:hint="eastAsia" w:ascii="黑体" w:hAnsi="宋体" w:eastAsia="黑体" w:cs="宋体"/>
                <w:kern w:val="0"/>
                <w:sz w:val="24"/>
              </w:rPr>
            </w:pPr>
          </w:p>
        </w:tc>
      </w:tr>
    </w:tbl>
    <w:p>
      <w:pPr>
        <w:pStyle w:val="4"/>
        <w:spacing w:line="520" w:lineRule="exact"/>
        <w:rPr>
          <w:rFonts w:hint="eastAsia" w:ascii="仿宋_GB2312" w:hAnsi="宋体"/>
          <w:sz w:val="28"/>
          <w:szCs w:val="28"/>
        </w:rPr>
      </w:pPr>
      <w:bookmarkStart w:id="3" w:name="_GoBack"/>
      <w:bookmarkEnd w:id="3"/>
    </w:p>
    <w:sectPr>
      <w:pgSz w:w="11906" w:h="16838"/>
      <w:pgMar w:top="2097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SwiaGRpZCI6IjM2NjI5MDAwNGRiZjA3NmEyYjg3MDI4YzUxZTM4MzkyIiwidXNlckNvdW50Ijo1fQ=="/>
  </w:docVars>
  <w:rsids>
    <w:rsidRoot w:val="4AA43C97"/>
    <w:rsid w:val="0AA90B70"/>
    <w:rsid w:val="1113130F"/>
    <w:rsid w:val="12D746E8"/>
    <w:rsid w:val="163F4A7E"/>
    <w:rsid w:val="1F30765A"/>
    <w:rsid w:val="202F7912"/>
    <w:rsid w:val="27B70919"/>
    <w:rsid w:val="31572316"/>
    <w:rsid w:val="3CF8135F"/>
    <w:rsid w:val="4AA43C97"/>
    <w:rsid w:val="4C642677"/>
    <w:rsid w:val="54023726"/>
    <w:rsid w:val="6DA557B0"/>
    <w:rsid w:val="74867022"/>
    <w:rsid w:val="7B18439F"/>
    <w:rsid w:val="7E1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3bbd2179-d786-490b-a092-d5b30e40503c\&#21171;&#21160;&#21512;&#21516;&#31614;&#25910;&#20844;&#31034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劳动合同签收公示表.docx</Template>
  <Pages>3</Pages>
  <Words>619</Words>
  <Characters>661</Characters>
  <Lines>0</Lines>
  <Paragraphs>0</Paragraphs>
  <TotalTime>1</TotalTime>
  <ScaleCrop>false</ScaleCrop>
  <LinksUpToDate>false</LinksUpToDate>
  <CharactersWithSpaces>692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2026-07-17T07:17:00Z</dcterms:created>
  <dc:creator>Cher99</dc:creator>
  <cp:lastModifiedBy>Cher99</cp:lastModifiedBy>
  <dcterms:modified xsi:type="dcterms:W3CDTF">2026-07-31T07:55:27Z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UUID">
    <vt:lpwstr>v1.0_mb_icNLoQ7LMrFqwa1nbDHJJQ==</vt:lpwstr>
  </property>
  <property fmtid="{D5CDD505-2E9C-101B-9397-08002B2CF9AE}" pid="4" name="ICV">
    <vt:lpwstr>75ACF3EA5E904488AEBD4F83AB76FB0F_11</vt:lpwstr>
  </property>
</Properties>
</file>